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"/>
        <w:gridCol w:w="893"/>
        <w:gridCol w:w="681"/>
        <w:gridCol w:w="886"/>
        <w:gridCol w:w="2527"/>
        <w:gridCol w:w="4101"/>
      </w:tblGrid>
      <w:tr w:rsidR="008D05FA" w:rsidRPr="00C9238F" w14:paraId="1B9F2DCD" w14:textId="77777777" w:rsidTr="00F237CB">
        <w:tc>
          <w:tcPr>
            <w:tcW w:w="920" w:type="pct"/>
            <w:gridSpan w:val="3"/>
            <w:vAlign w:val="bottom"/>
          </w:tcPr>
          <w:p w14:paraId="7AF98B91" w14:textId="77777777" w:rsidR="000E719B" w:rsidRPr="00C9238F" w:rsidRDefault="000E719B" w:rsidP="00D51282">
            <w:pPr>
              <w:spacing w:before="240"/>
            </w:pPr>
            <w:r>
              <w:t>Business</w:t>
            </w:r>
          </w:p>
        </w:tc>
        <w:tc>
          <w:tcPr>
            <w:tcW w:w="4080" w:type="pct"/>
            <w:gridSpan w:val="3"/>
            <w:tcBorders>
              <w:bottom w:val="single" w:sz="4" w:space="0" w:color="auto"/>
            </w:tcBorders>
            <w:vAlign w:val="bottom"/>
          </w:tcPr>
          <w:p w14:paraId="526C30F6" w14:textId="77777777" w:rsidR="000E719B" w:rsidRPr="00C9238F" w:rsidRDefault="000E719B" w:rsidP="00D51282">
            <w:pPr>
              <w:spacing w:before="240"/>
            </w:pPr>
          </w:p>
        </w:tc>
      </w:tr>
      <w:tr w:rsidR="008D05FA" w:rsidRPr="00C9238F" w14:paraId="7BBFF8E7" w14:textId="77777777" w:rsidTr="00F237CB">
        <w:sdt>
          <w:sdtPr>
            <w:id w:val="1621259925"/>
            <w:placeholder>
              <w:docPart w:val="1DB3339BE4574182834B10C1B8B6C1B3"/>
            </w:placeholder>
            <w:temporary/>
            <w:showingPlcHdr/>
            <w15:appearance w15:val="hidden"/>
          </w:sdtPr>
          <w:sdtEndPr/>
          <w:sdtContent>
            <w:tc>
              <w:tcPr>
                <w:tcW w:w="920" w:type="pct"/>
                <w:gridSpan w:val="3"/>
                <w:vAlign w:val="bottom"/>
              </w:tcPr>
              <w:p w14:paraId="1357BF35" w14:textId="77777777" w:rsidR="00C9238F" w:rsidRPr="00C9238F" w:rsidRDefault="00C96307" w:rsidP="00576892">
                <w:pPr>
                  <w:spacing w:before="240"/>
                </w:pPr>
                <w:r w:rsidRPr="00576892">
                  <w:t>First Name</w:t>
                </w:r>
              </w:p>
            </w:tc>
          </w:sdtContent>
        </w:sdt>
        <w:tc>
          <w:tcPr>
            <w:tcW w:w="4080" w:type="pct"/>
            <w:gridSpan w:val="3"/>
            <w:tcBorders>
              <w:bottom w:val="single" w:sz="4" w:space="0" w:color="auto"/>
            </w:tcBorders>
            <w:vAlign w:val="bottom"/>
          </w:tcPr>
          <w:p w14:paraId="284F0D5A" w14:textId="77777777" w:rsidR="00C9238F" w:rsidRPr="00C9238F" w:rsidRDefault="00C9238F" w:rsidP="00576892">
            <w:pPr>
              <w:spacing w:before="240"/>
            </w:pPr>
          </w:p>
        </w:tc>
      </w:tr>
      <w:tr w:rsidR="008D05FA" w:rsidRPr="00C9238F" w14:paraId="22F4F40B" w14:textId="77777777" w:rsidTr="00F237CB">
        <w:sdt>
          <w:sdtPr>
            <w:id w:val="-1470592894"/>
            <w:placeholder>
              <w:docPart w:val="34C9135CD4BE4FAABD2D6252A4E0A8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920" w:type="pct"/>
                <w:gridSpan w:val="3"/>
                <w:vAlign w:val="bottom"/>
              </w:tcPr>
              <w:p w14:paraId="0EBCB380" w14:textId="77777777" w:rsidR="00C9238F" w:rsidRPr="00C9238F" w:rsidRDefault="00C96307" w:rsidP="00576892">
                <w:pPr>
                  <w:spacing w:before="240"/>
                </w:pPr>
                <w:r w:rsidRPr="00576892">
                  <w:t>Last Name</w:t>
                </w:r>
              </w:p>
            </w:tc>
          </w:sdtContent>
        </w:sdt>
        <w:tc>
          <w:tcPr>
            <w:tcW w:w="4080" w:type="pct"/>
            <w:gridSpan w:val="3"/>
            <w:tcBorders>
              <w:bottom w:val="single" w:sz="4" w:space="0" w:color="auto"/>
            </w:tcBorders>
            <w:vAlign w:val="bottom"/>
          </w:tcPr>
          <w:p w14:paraId="783EF975" w14:textId="77777777" w:rsidR="00C9238F" w:rsidRPr="00C9238F" w:rsidRDefault="00C9238F" w:rsidP="00576892">
            <w:pPr>
              <w:spacing w:before="240"/>
            </w:pPr>
          </w:p>
        </w:tc>
      </w:tr>
      <w:tr w:rsidR="008D05FA" w:rsidRPr="00C9238F" w14:paraId="3CDD5881" w14:textId="77777777" w:rsidTr="00F237CB">
        <w:trPr>
          <w:gridAfter w:val="1"/>
          <w:wAfter w:w="2317" w:type="pct"/>
        </w:trPr>
        <w:tc>
          <w:tcPr>
            <w:tcW w:w="920" w:type="pct"/>
            <w:gridSpan w:val="3"/>
            <w:vAlign w:val="bottom"/>
          </w:tcPr>
          <w:p w14:paraId="4D1A155A" w14:textId="216761A5" w:rsidR="000808E2" w:rsidRPr="00C9238F" w:rsidRDefault="000808E2" w:rsidP="00576892">
            <w:pPr>
              <w:spacing w:before="240"/>
            </w:pPr>
            <w:r>
              <w:t>Phone</w:t>
            </w:r>
          </w:p>
        </w:tc>
        <w:tc>
          <w:tcPr>
            <w:tcW w:w="1763" w:type="pct"/>
            <w:gridSpan w:val="2"/>
            <w:tcBorders>
              <w:bottom w:val="single" w:sz="4" w:space="0" w:color="auto"/>
            </w:tcBorders>
            <w:vAlign w:val="bottom"/>
          </w:tcPr>
          <w:p w14:paraId="7CB20312" w14:textId="77777777" w:rsidR="000808E2" w:rsidRPr="00C9238F" w:rsidRDefault="000808E2" w:rsidP="00576892">
            <w:pPr>
              <w:spacing w:before="240"/>
            </w:pPr>
          </w:p>
        </w:tc>
      </w:tr>
      <w:tr w:rsidR="008D05FA" w:rsidRPr="00C9238F" w14:paraId="42FC1C69" w14:textId="77777777" w:rsidTr="00F237CB">
        <w:sdt>
          <w:sdtPr>
            <w:id w:val="-965116832"/>
            <w:placeholder>
              <w:docPart w:val="396B23BAD1A047E7A4F9E4D6BB90A333"/>
            </w:placeholder>
            <w:temporary/>
            <w:showingPlcHdr/>
            <w15:appearance w15:val="hidden"/>
          </w:sdtPr>
          <w:sdtEndPr/>
          <w:sdtContent>
            <w:tc>
              <w:tcPr>
                <w:tcW w:w="920" w:type="pct"/>
                <w:gridSpan w:val="3"/>
                <w:vAlign w:val="bottom"/>
              </w:tcPr>
              <w:p w14:paraId="12991360" w14:textId="77777777" w:rsidR="00C9238F" w:rsidRPr="00C9238F" w:rsidRDefault="00C96307" w:rsidP="00576892">
                <w:pPr>
                  <w:spacing w:before="240"/>
                </w:pPr>
                <w:r w:rsidRPr="00576892">
                  <w:t>Email</w:t>
                </w:r>
              </w:p>
            </w:tc>
          </w:sdtContent>
        </w:sdt>
        <w:tc>
          <w:tcPr>
            <w:tcW w:w="4080" w:type="pct"/>
            <w:gridSpan w:val="3"/>
            <w:tcBorders>
              <w:bottom w:val="single" w:sz="4" w:space="0" w:color="auto"/>
            </w:tcBorders>
            <w:vAlign w:val="bottom"/>
          </w:tcPr>
          <w:p w14:paraId="1588FA6E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50564673" w14:textId="77777777" w:rsidTr="00576892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5CDAC8CD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531EC7A7" w14:textId="77777777" w:rsidTr="00576892">
        <w:trPr>
          <w:trHeight w:val="576"/>
        </w:trPr>
        <w:tc>
          <w:tcPr>
            <w:tcW w:w="5000" w:type="pct"/>
            <w:gridSpan w:val="6"/>
            <w:vAlign w:val="bottom"/>
          </w:tcPr>
          <w:p w14:paraId="0BF863F1" w14:textId="0DBAA7D2" w:rsidR="00C9238F" w:rsidRPr="00C9238F" w:rsidRDefault="000808E2" w:rsidP="00576892">
            <w:r>
              <w:t>Sponsorship Level:</w:t>
            </w:r>
          </w:p>
        </w:tc>
      </w:tr>
      <w:tr w:rsidR="008D05FA" w:rsidRPr="00C9238F" w14:paraId="23540ABA" w14:textId="77777777" w:rsidTr="00F237CB">
        <w:tc>
          <w:tcPr>
            <w:tcW w:w="618" w:type="pct"/>
            <w:gridSpan w:val="2"/>
            <w:vAlign w:val="bottom"/>
          </w:tcPr>
          <w:p w14:paraId="5EDE26DC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382" w:type="pct"/>
            <w:gridSpan w:val="4"/>
            <w:tcBorders>
              <w:bottom w:val="single" w:sz="4" w:space="0" w:color="auto"/>
            </w:tcBorders>
            <w:vAlign w:val="bottom"/>
          </w:tcPr>
          <w:p w14:paraId="0B85B3EC" w14:textId="5E63F7BF" w:rsidR="00C9238F" w:rsidRPr="00C9238F" w:rsidRDefault="000808E2" w:rsidP="00576892">
            <w:pPr>
              <w:spacing w:before="120"/>
            </w:pPr>
            <w:r>
              <w:t>Platinum</w:t>
            </w:r>
            <w:r w:rsidR="00CD6B2E">
              <w:t xml:space="preserve"> $</w:t>
            </w:r>
            <w:r w:rsidR="00F237CB">
              <w:t>15</w:t>
            </w:r>
            <w:r w:rsidR="00CD6B2E">
              <w:t>00</w:t>
            </w:r>
          </w:p>
        </w:tc>
      </w:tr>
      <w:tr w:rsidR="008D05FA" w:rsidRPr="00C9238F" w14:paraId="64958028" w14:textId="77777777" w:rsidTr="00F237CB">
        <w:tc>
          <w:tcPr>
            <w:tcW w:w="618" w:type="pct"/>
            <w:gridSpan w:val="2"/>
            <w:vAlign w:val="bottom"/>
          </w:tcPr>
          <w:p w14:paraId="6A2C3891" w14:textId="77777777"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38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82F8F4" w14:textId="3B72DA86" w:rsidR="00C9238F" w:rsidRPr="00C9238F" w:rsidRDefault="000808E2" w:rsidP="00576892">
            <w:pPr>
              <w:spacing w:before="120"/>
            </w:pPr>
            <w:r>
              <w:t>Gold</w:t>
            </w:r>
            <w:r w:rsidR="00CD6B2E">
              <w:t xml:space="preserve"> $</w:t>
            </w:r>
            <w:r w:rsidR="00F237CB">
              <w:t>10</w:t>
            </w:r>
            <w:r w:rsidR="00CD6B2E">
              <w:t>00</w:t>
            </w:r>
          </w:p>
        </w:tc>
      </w:tr>
      <w:tr w:rsidR="008D05FA" w:rsidRPr="00C9238F" w14:paraId="042C29B8" w14:textId="77777777" w:rsidTr="00F237CB">
        <w:tc>
          <w:tcPr>
            <w:tcW w:w="618" w:type="pct"/>
            <w:gridSpan w:val="2"/>
            <w:vAlign w:val="bottom"/>
          </w:tcPr>
          <w:p w14:paraId="56625E5D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38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CAFBD7" w14:textId="1A7C2107" w:rsidR="00C9238F" w:rsidRPr="00C9238F" w:rsidRDefault="000808E2" w:rsidP="00576892">
            <w:pPr>
              <w:spacing w:before="120"/>
            </w:pPr>
            <w:r>
              <w:t>Silver</w:t>
            </w:r>
            <w:r w:rsidR="00CD6B2E">
              <w:t xml:space="preserve"> $</w:t>
            </w:r>
            <w:r w:rsidR="00F237CB">
              <w:t>5</w:t>
            </w:r>
            <w:r w:rsidR="00CD6B2E">
              <w:t>00</w:t>
            </w:r>
          </w:p>
        </w:tc>
      </w:tr>
      <w:tr w:rsidR="008D05FA" w:rsidRPr="00C9238F" w14:paraId="04D2A548" w14:textId="77777777" w:rsidTr="00F237CB">
        <w:tc>
          <w:tcPr>
            <w:tcW w:w="1338" w:type="pct"/>
            <w:gridSpan w:val="4"/>
            <w:vAlign w:val="bottom"/>
          </w:tcPr>
          <w:p w14:paraId="36396980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2" w:type="pct"/>
            <w:gridSpan w:val="2"/>
            <w:vAlign w:val="bottom"/>
          </w:tcPr>
          <w:p w14:paraId="53913608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54B86DD2" w14:textId="77777777" w:rsidTr="000E719B">
        <w:tc>
          <w:tcPr>
            <w:tcW w:w="5000" w:type="pct"/>
            <w:gridSpan w:val="6"/>
            <w:vAlign w:val="bottom"/>
          </w:tcPr>
          <w:p w14:paraId="201B5C80" w14:textId="5E65C221" w:rsidR="00C9238F" w:rsidRDefault="00C9238F" w:rsidP="00576892">
            <w:pPr>
              <w:spacing w:before="240"/>
            </w:pPr>
          </w:p>
        </w:tc>
      </w:tr>
      <w:tr w:rsidR="008D05FA" w:rsidRPr="00C9238F" w14:paraId="717137A8" w14:textId="77777777" w:rsidTr="00F237CB">
        <w:tc>
          <w:tcPr>
            <w:tcW w:w="196" w:type="pct"/>
            <w:vAlign w:val="bottom"/>
          </w:tcPr>
          <w:p w14:paraId="4259EA87" w14:textId="77777777" w:rsidR="00C9238F" w:rsidRPr="00C9238F" w:rsidRDefault="00C9238F" w:rsidP="00576892">
            <w:pPr>
              <w:spacing w:before="120"/>
            </w:pPr>
          </w:p>
        </w:tc>
        <w:tc>
          <w:tcPr>
            <w:tcW w:w="4804" w:type="pct"/>
            <w:gridSpan w:val="5"/>
            <w:vAlign w:val="bottom"/>
          </w:tcPr>
          <w:p w14:paraId="2E080118" w14:textId="5E7BED04" w:rsidR="008D05FA" w:rsidRDefault="000E719B" w:rsidP="00576892">
            <w:pPr>
              <w:spacing w:before="120"/>
            </w:pPr>
            <w:r w:rsidRPr="00C9238F">
              <w:rPr>
                <w:sz w:val="36"/>
              </w:rPr>
              <w:sym w:font="Wingdings 2" w:char="F0A3"/>
            </w:r>
            <w:r>
              <w:rPr>
                <w:sz w:val="36"/>
              </w:rPr>
              <w:t xml:space="preserve"> </w:t>
            </w:r>
            <w:r>
              <w:t>I understand that my Business/Organization will be invoiced at the above address the sponsorship amount.</w:t>
            </w:r>
            <w:r w:rsidR="008D05FA">
              <w:t xml:space="preserve">  </w:t>
            </w:r>
            <w:r w:rsidR="008D05FA" w:rsidRPr="008D05FA">
              <w:rPr>
                <w:b/>
              </w:rPr>
              <w:t>Or</w:t>
            </w:r>
          </w:p>
          <w:p w14:paraId="42ED3584" w14:textId="353E6BCE" w:rsidR="008D05FA" w:rsidRDefault="008D05FA" w:rsidP="00576892">
            <w:pPr>
              <w:spacing w:before="120"/>
            </w:pPr>
            <w:r w:rsidRPr="00C9238F">
              <w:rPr>
                <w:sz w:val="36"/>
              </w:rPr>
              <w:sym w:font="Wingdings 2" w:char="F0A3"/>
            </w:r>
            <w:r>
              <w:rPr>
                <w:sz w:val="36"/>
              </w:rPr>
              <w:t xml:space="preserve"> </w:t>
            </w:r>
            <w:r w:rsidRPr="008D05FA">
              <w:t>I have provided the following good/services to the value of the selected package</w:t>
            </w:r>
            <w:r>
              <w:t>____________________________________________________________________________________________________________________________________________________________________________________</w:t>
            </w:r>
          </w:p>
          <w:p w14:paraId="1B52DAC2" w14:textId="2D91B275" w:rsidR="00C9238F" w:rsidRPr="00F237CB" w:rsidRDefault="000E719B" w:rsidP="00576892">
            <w:pPr>
              <w:spacing w:before="120"/>
            </w:pPr>
            <w:r w:rsidRPr="00C9238F">
              <w:rPr>
                <w:sz w:val="36"/>
              </w:rPr>
              <w:sym w:font="Wingdings 2" w:char="F0A3"/>
            </w:r>
            <w:r>
              <w:rPr>
                <w:sz w:val="36"/>
              </w:rPr>
              <w:t xml:space="preserve"> </w:t>
            </w:r>
            <w:r>
              <w:t>I accept that a copy of my Business/</w:t>
            </w:r>
            <w:proofErr w:type="spellStart"/>
            <w:r>
              <w:t>Organisation’s</w:t>
            </w:r>
            <w:proofErr w:type="spellEnd"/>
            <w:r>
              <w:t xml:space="preserve"> logo/branding will be used on MMCP’s promotional material for the performances named and in line with MMCP’s schedule of benefits. </w:t>
            </w:r>
            <w:r w:rsidR="00F237CB">
              <w:t>Will forward the business logo to MMCP at their e-mail address within a week of signing on as a sponsor.</w:t>
            </w:r>
            <w:bookmarkStart w:id="0" w:name="_GoBack"/>
            <w:bookmarkEnd w:id="0"/>
          </w:p>
          <w:p w14:paraId="0E8723B3" w14:textId="666EC896" w:rsidR="000E719B" w:rsidRPr="00C9238F" w:rsidRDefault="000E719B" w:rsidP="00576892">
            <w:pPr>
              <w:spacing w:before="120"/>
            </w:pPr>
            <w:r w:rsidRPr="00C9238F">
              <w:rPr>
                <w:sz w:val="36"/>
              </w:rPr>
              <w:sym w:font="Wingdings 2" w:char="F0A3"/>
            </w:r>
            <w:r>
              <w:rPr>
                <w:sz w:val="36"/>
              </w:rPr>
              <w:t xml:space="preserve"> </w:t>
            </w:r>
            <w:r w:rsidRPr="000E719B">
              <w:t>I agree to be contacted in relation to further partnership opportunities.</w:t>
            </w:r>
          </w:p>
        </w:tc>
      </w:tr>
    </w:tbl>
    <w:p w14:paraId="1573A981" w14:textId="0A870883" w:rsidR="000E719B" w:rsidRPr="000E719B" w:rsidRDefault="000E719B" w:rsidP="000E719B">
      <w:pPr>
        <w:tabs>
          <w:tab w:val="left" w:pos="7665"/>
        </w:tabs>
      </w:pPr>
    </w:p>
    <w:sectPr w:rsidR="000E719B" w:rsidRPr="000E719B" w:rsidSect="00576892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0D63F4" w14:textId="77777777" w:rsidR="00E74B8F" w:rsidRDefault="00E74B8F" w:rsidP="00C9238F">
      <w:pPr>
        <w:spacing w:after="0" w:line="240" w:lineRule="auto"/>
      </w:pPr>
      <w:r>
        <w:separator/>
      </w:r>
    </w:p>
  </w:endnote>
  <w:endnote w:type="continuationSeparator" w:id="0">
    <w:p w14:paraId="4AE23CFC" w14:textId="77777777" w:rsidR="00E74B8F" w:rsidRDefault="00E74B8F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7F094C7C-3949-4AA0-80B4-AB5FA1888AB0}"/>
    <w:embedBold r:id="rId2" w:fontKey="{6F50AF5B-7ABA-47CB-A68D-5ED01D485A3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6373BD2-40A6-4283-8A02-95DD0679894E}"/>
    <w:embedBold r:id="rId4" w:fontKey="{5DC0218C-6660-4F40-8BFE-9018B2246A2F}"/>
    <w:embedItalic r:id="rId5" w:fontKey="{AE8E3EA1-FDF8-4CFB-812B-F455E998CA1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CF5B0CC-4D84-4705-A870-10CB5C14FFE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63D02283-980D-4D21-9079-33918D8C97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2674"/>
      <w:gridCol w:w="6519"/>
    </w:tblGrid>
    <w:tr w:rsidR="00003212" w:rsidRPr="00003212" w14:paraId="6EA33687" w14:textId="77777777" w:rsidTr="000808E2">
      <w:trPr>
        <w:trHeight w:val="2294"/>
      </w:trPr>
      <w:tc>
        <w:tcPr>
          <w:tcW w:w="2674" w:type="dxa"/>
          <w:vAlign w:val="center"/>
        </w:tcPr>
        <w:p w14:paraId="518D3067" w14:textId="77777777" w:rsidR="00003212" w:rsidRDefault="000E719B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Mackay Musical Comedy Players</w:t>
          </w:r>
        </w:p>
        <w:p w14:paraId="1BE5B819" w14:textId="4C24EDB1" w:rsidR="000E719B" w:rsidRDefault="00E74B8F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hyperlink r:id="rId1" w:history="1">
            <w:r w:rsidR="000E719B" w:rsidRPr="00D32B22">
              <w:rPr>
                <w:rStyle w:val="Hyperlink"/>
                <w:sz w:val="18"/>
                <w:szCs w:val="24"/>
              </w:rPr>
              <w:t>Mmcp_inc@yahoo.com.au</w:t>
            </w:r>
          </w:hyperlink>
        </w:p>
        <w:p w14:paraId="3FBF74DF" w14:textId="499844B2" w:rsidR="000E719B" w:rsidRDefault="000E719B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0420456476</w:t>
          </w:r>
        </w:p>
        <w:p w14:paraId="43D30032" w14:textId="77777777" w:rsidR="000E719B" w:rsidRDefault="000E719B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  <w:p w14:paraId="707B7046" w14:textId="211774BA" w:rsidR="000E719B" w:rsidRPr="00003212" w:rsidRDefault="000E719B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6519" w:type="dxa"/>
          <w:vAlign w:val="center"/>
        </w:tcPr>
        <w:p w14:paraId="4A8F1847" w14:textId="0D33F82D" w:rsidR="00003212" w:rsidRPr="00003212" w:rsidRDefault="000E719B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anchor distT="0" distB="0" distL="114300" distR="114300" simplePos="0" relativeHeight="251658240" behindDoc="0" locked="0" layoutInCell="1" allowOverlap="1" wp14:anchorId="5CF021D1" wp14:editId="7C449187">
                <wp:simplePos x="0" y="0"/>
                <wp:positionH relativeFrom="column">
                  <wp:posOffset>1531620</wp:posOffset>
                </wp:positionH>
                <wp:positionV relativeFrom="paragraph">
                  <wp:posOffset>66675</wp:posOffset>
                </wp:positionV>
                <wp:extent cx="2724150" cy="847725"/>
                <wp:effectExtent l="0" t="0" r="0" b="9525"/>
                <wp:wrapThrough wrapText="bothSides">
                  <wp:wrapPolygon edited="0">
                    <wp:start x="0" y="0"/>
                    <wp:lineTo x="0" y="21357"/>
                    <wp:lineTo x="21449" y="21357"/>
                    <wp:lineTo x="21449" y="0"/>
                    <wp:lineTo x="0" y="0"/>
                  </wp:wrapPolygon>
                </wp:wrapThrough>
                <wp:docPr id="2" name="Picture 2" descr="MMCP Approved Logo 20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MCP Approved Logo 20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241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66FD7FA" w14:textId="6D3B0B78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6B8078" w14:textId="77777777" w:rsidR="00E74B8F" w:rsidRDefault="00E74B8F" w:rsidP="00C9238F">
      <w:pPr>
        <w:spacing w:after="0" w:line="240" w:lineRule="auto"/>
      </w:pPr>
      <w:r>
        <w:separator/>
      </w:r>
    </w:p>
  </w:footnote>
  <w:footnote w:type="continuationSeparator" w:id="0">
    <w:p w14:paraId="491EDFCE" w14:textId="77777777" w:rsidR="00E74B8F" w:rsidRDefault="00E74B8F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00206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5A72CC0" w14:textId="77777777" w:rsidTr="000808E2">
      <w:trPr>
        <w:trHeight w:val="990"/>
      </w:trPr>
      <w:tc>
        <w:tcPr>
          <w:tcW w:w="1350" w:type="dxa"/>
          <w:shd w:val="clear" w:color="auto" w:fill="002060"/>
          <w:vAlign w:val="center"/>
        </w:tcPr>
        <w:p w14:paraId="2CDA5975" w14:textId="7CA2E5D2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</w:p>
      </w:tc>
      <w:tc>
        <w:tcPr>
          <w:tcW w:w="8000" w:type="dxa"/>
          <w:shd w:val="clear" w:color="auto" w:fill="002060"/>
          <w:vAlign w:val="center"/>
        </w:tcPr>
        <w:p w14:paraId="1A6E0307" w14:textId="78EF7D07" w:rsidR="000E719B" w:rsidRDefault="000808E2" w:rsidP="000E719B">
          <w:pPr>
            <w:tabs>
              <w:tab w:val="center" w:pos="4680"/>
              <w:tab w:val="right" w:pos="9360"/>
            </w:tabs>
            <w:spacing w:after="0"/>
            <w:ind w:left="-1313"/>
            <w:jc w:val="center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Sponsorship acceptance</w:t>
          </w:r>
        </w:p>
        <w:p w14:paraId="4FA69B78" w14:textId="5D962412" w:rsidR="00576892" w:rsidRPr="00576892" w:rsidRDefault="00F237CB" w:rsidP="000E719B">
          <w:pPr>
            <w:tabs>
              <w:tab w:val="center" w:pos="4680"/>
              <w:tab w:val="right" w:pos="9360"/>
            </w:tabs>
            <w:spacing w:after="0"/>
            <w:ind w:left="-1313"/>
            <w:jc w:val="center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 Taste of Things to come 2019</w:t>
          </w:r>
        </w:p>
      </w:tc>
    </w:tr>
  </w:tbl>
  <w:p w14:paraId="396C99A4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8E2"/>
    <w:rsid w:val="00003212"/>
    <w:rsid w:val="00052382"/>
    <w:rsid w:val="0006568A"/>
    <w:rsid w:val="00065A07"/>
    <w:rsid w:val="00076F0F"/>
    <w:rsid w:val="000808E2"/>
    <w:rsid w:val="00084253"/>
    <w:rsid w:val="000D1F49"/>
    <w:rsid w:val="000E719B"/>
    <w:rsid w:val="001727CA"/>
    <w:rsid w:val="002C56E6"/>
    <w:rsid w:val="002D3238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770F25"/>
    <w:rsid w:val="007A35A8"/>
    <w:rsid w:val="007B0A85"/>
    <w:rsid w:val="007C6A52"/>
    <w:rsid w:val="0082043E"/>
    <w:rsid w:val="00897670"/>
    <w:rsid w:val="008B0E32"/>
    <w:rsid w:val="008D05FA"/>
    <w:rsid w:val="008E203A"/>
    <w:rsid w:val="0091229C"/>
    <w:rsid w:val="00920221"/>
    <w:rsid w:val="00940E73"/>
    <w:rsid w:val="0098597D"/>
    <w:rsid w:val="009F619A"/>
    <w:rsid w:val="009F6DDE"/>
    <w:rsid w:val="00A1613A"/>
    <w:rsid w:val="00A370A8"/>
    <w:rsid w:val="00AF6BFE"/>
    <w:rsid w:val="00BD4753"/>
    <w:rsid w:val="00BD5CB1"/>
    <w:rsid w:val="00BE4A7A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D6B2E"/>
    <w:rsid w:val="00CE6104"/>
    <w:rsid w:val="00CE7918"/>
    <w:rsid w:val="00D14151"/>
    <w:rsid w:val="00D16163"/>
    <w:rsid w:val="00DB3FAD"/>
    <w:rsid w:val="00E330A8"/>
    <w:rsid w:val="00E61C09"/>
    <w:rsid w:val="00E74B8F"/>
    <w:rsid w:val="00EB3B58"/>
    <w:rsid w:val="00EC7359"/>
    <w:rsid w:val="00EE3054"/>
    <w:rsid w:val="00F00606"/>
    <w:rsid w:val="00F01256"/>
    <w:rsid w:val="00F237C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77CBE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0E71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mailto:Mmcp_inc@yahoo.com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sc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DB3339BE4574182834B10C1B8B6C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922A3C-F973-4820-BBE2-D4189DE1EBB7}"/>
      </w:docPartPr>
      <w:docPartBody>
        <w:p w:rsidR="00707FB2" w:rsidRDefault="00023CD4">
          <w:pPr>
            <w:pStyle w:val="1DB3339BE4574182834B10C1B8B6C1B3"/>
          </w:pPr>
          <w:r w:rsidRPr="00576892">
            <w:t>First Name</w:t>
          </w:r>
        </w:p>
      </w:docPartBody>
    </w:docPart>
    <w:docPart>
      <w:docPartPr>
        <w:name w:val="34C9135CD4BE4FAABD2D6252A4E0A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1D5FF-FF78-40CB-9CFA-12B3B28230CA}"/>
      </w:docPartPr>
      <w:docPartBody>
        <w:p w:rsidR="00707FB2" w:rsidRDefault="00023CD4">
          <w:pPr>
            <w:pStyle w:val="34C9135CD4BE4FAABD2D6252A4E0A8E3"/>
          </w:pPr>
          <w:r w:rsidRPr="00576892">
            <w:t>Last Name</w:t>
          </w:r>
        </w:p>
      </w:docPartBody>
    </w:docPart>
    <w:docPart>
      <w:docPartPr>
        <w:name w:val="396B23BAD1A047E7A4F9E4D6BB90A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11ED4-C9BB-420C-91E0-FAAC50B73C7C}"/>
      </w:docPartPr>
      <w:docPartBody>
        <w:p w:rsidR="00707FB2" w:rsidRDefault="00023CD4">
          <w:pPr>
            <w:pStyle w:val="396B23BAD1A047E7A4F9E4D6BB90A333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CD4"/>
    <w:rsid w:val="00023CD4"/>
    <w:rsid w:val="004914CD"/>
    <w:rsid w:val="005B710D"/>
    <w:rsid w:val="00707FB2"/>
    <w:rsid w:val="00F32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DB3339BE4574182834B10C1B8B6C1B3">
    <w:name w:val="1DB3339BE4574182834B10C1B8B6C1B3"/>
  </w:style>
  <w:style w:type="paragraph" w:customStyle="1" w:styleId="34C9135CD4BE4FAABD2D6252A4E0A8E3">
    <w:name w:val="34C9135CD4BE4FAABD2D6252A4E0A8E3"/>
  </w:style>
  <w:style w:type="paragraph" w:customStyle="1" w:styleId="ED3104D65C6A4ADFA5684F6ADB6FEF2C">
    <w:name w:val="ED3104D65C6A4ADFA5684F6ADB6FEF2C"/>
  </w:style>
  <w:style w:type="paragraph" w:customStyle="1" w:styleId="F7C24F40C2204871B570C7414514CFBA">
    <w:name w:val="F7C24F40C2204871B570C7414514CFBA"/>
  </w:style>
  <w:style w:type="paragraph" w:customStyle="1" w:styleId="38C4DF49BC304B88BE6C53BEEDB78FDF">
    <w:name w:val="38C4DF49BC304B88BE6C53BEEDB78FDF"/>
  </w:style>
  <w:style w:type="paragraph" w:customStyle="1" w:styleId="4E98E8453875456ABBD2515D307FC73E">
    <w:name w:val="4E98E8453875456ABBD2515D307FC73E"/>
  </w:style>
  <w:style w:type="paragraph" w:customStyle="1" w:styleId="396B23BAD1A047E7A4F9E4D6BB90A333">
    <w:name w:val="396B23BAD1A047E7A4F9E4D6BB90A333"/>
  </w:style>
  <w:style w:type="paragraph" w:customStyle="1" w:styleId="2A087719C85E4EA3992230F7DE50C76B">
    <w:name w:val="2A087719C85E4EA3992230F7DE50C76B"/>
  </w:style>
  <w:style w:type="paragraph" w:customStyle="1" w:styleId="64FA0BBE65564A0298B508B56A5B7ECD">
    <w:name w:val="64FA0BBE65564A0298B508B56A5B7ECD"/>
  </w:style>
  <w:style w:type="paragraph" w:customStyle="1" w:styleId="F4860BEE51884E0CB64822D345B08CFC">
    <w:name w:val="F4860BEE51884E0CB64822D345B08CFC"/>
  </w:style>
  <w:style w:type="paragraph" w:customStyle="1" w:styleId="8214CC73A55146959AAC0A1EF23A876C">
    <w:name w:val="8214CC73A55146959AAC0A1EF23A876C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1B369EB1F7242288A1E2514ACC54337">
    <w:name w:val="31B369EB1F7242288A1E2514ACC54337"/>
  </w:style>
  <w:style w:type="paragraph" w:customStyle="1" w:styleId="0B0DE4AE3C0F468FB60CE18B6D3005D6">
    <w:name w:val="0B0DE4AE3C0F468FB60CE18B6D3005D6"/>
  </w:style>
  <w:style w:type="paragraph" w:customStyle="1" w:styleId="67A7D4BABEEC438BB718A0EA54BBEE23">
    <w:name w:val="67A7D4BABEEC438BB718A0EA54BBEE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2019-07-14T09:35:00Z</dcterms:created>
  <dcterms:modified xsi:type="dcterms:W3CDTF">2019-07-14T09:35:00Z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